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C2EA5" w14:textId="62F1BB79" w:rsidR="003B7ACC" w:rsidRDefault="003B7ACC" w:rsidP="007462A0">
      <w:pPr>
        <w:pStyle w:val="Heading1"/>
        <w:rPr>
          <w:sz w:val="40"/>
          <w:szCs w:val="40"/>
        </w:rPr>
      </w:pPr>
      <w:r w:rsidRPr="007462A0">
        <w:rPr>
          <w:sz w:val="40"/>
          <w:szCs w:val="40"/>
        </w:rPr>
        <w:t xml:space="preserve">Croisière </w:t>
      </w:r>
      <w:r w:rsidR="005F5FF6">
        <w:rPr>
          <w:sz w:val="40"/>
          <w:szCs w:val="40"/>
        </w:rPr>
        <w:t>NEEL 45</w:t>
      </w:r>
      <w:r w:rsidR="00263B4E">
        <w:rPr>
          <w:sz w:val="40"/>
          <w:szCs w:val="40"/>
        </w:rPr>
        <w:t>, un trimaran</w:t>
      </w:r>
    </w:p>
    <w:p w14:paraId="54E50D64" w14:textId="7CC7975A" w:rsidR="00C32D3D" w:rsidRPr="00451A31" w:rsidRDefault="002D5F6B" w:rsidP="00C32D3D">
      <w:pPr>
        <w:jc w:val="center"/>
        <w:rPr>
          <w:color w:val="4472C4" w:themeColor="accent1"/>
        </w:rPr>
      </w:pPr>
      <w:r w:rsidRPr="00451A31">
        <w:rPr>
          <w:color w:val="4472C4" w:themeColor="accent1"/>
        </w:rPr>
        <w:t>TRIDENT</w:t>
      </w:r>
      <w:r w:rsidR="00C32D3D" w:rsidRPr="00451A31">
        <w:rPr>
          <w:color w:val="4472C4" w:themeColor="accent1"/>
        </w:rPr>
        <w:br/>
        <w:t>13.86 x 8.5 x 1.20 – 6T. 106 m</w:t>
      </w:r>
      <w:r w:rsidR="00C32D3D" w:rsidRPr="00451A31">
        <w:rPr>
          <w:color w:val="4472C4" w:themeColor="accent1"/>
          <w:vertAlign w:val="superscript"/>
        </w:rPr>
        <w:t>2</w:t>
      </w:r>
      <w:r w:rsidR="00C32D3D" w:rsidRPr="00451A31">
        <w:rPr>
          <w:color w:val="4472C4" w:themeColor="accent1"/>
        </w:rPr>
        <w:t xml:space="preserve"> au près (pas de spi)</w:t>
      </w:r>
    </w:p>
    <w:p w14:paraId="2A86418A" w14:textId="79B80F84" w:rsidR="003B7ACC" w:rsidRDefault="003B7ACC" w:rsidP="007462A0">
      <w:pPr>
        <w:pStyle w:val="Heading1"/>
      </w:pPr>
      <w:r>
        <w:t xml:space="preserve">Du samedi </w:t>
      </w:r>
      <w:r w:rsidR="00017B5A">
        <w:t xml:space="preserve">12 au </w:t>
      </w:r>
      <w:r w:rsidR="002D5F6B">
        <w:t xml:space="preserve">vendredi </w:t>
      </w:r>
      <w:r w:rsidR="00017B5A">
        <w:t xml:space="preserve">18 septembre </w:t>
      </w:r>
      <w:r>
        <w:t>2020</w:t>
      </w:r>
      <w:r w:rsidR="007462A0">
        <w:br/>
      </w:r>
      <w:r>
        <w:t xml:space="preserve">De </w:t>
      </w:r>
      <w:r w:rsidR="00017B5A">
        <w:t>la Grand-Motte</w:t>
      </w:r>
      <w:r>
        <w:t xml:space="preserve"> à </w:t>
      </w:r>
      <w:r w:rsidR="00017B5A">
        <w:t xml:space="preserve">la Grande-Motte </w:t>
      </w:r>
      <w:r w:rsidR="00653B0F">
        <w:t>–</w:t>
      </w:r>
      <w:r w:rsidR="008B52CA">
        <w:t xml:space="preserve"> </w:t>
      </w:r>
      <w:r w:rsidR="00FC0182">
        <w:t xml:space="preserve">131 </w:t>
      </w:r>
      <w:r w:rsidR="008B52CA">
        <w:t>NM.</w:t>
      </w:r>
    </w:p>
    <w:p w14:paraId="23FBF3D9" w14:textId="6EB1ED3B" w:rsidR="003F4D4A" w:rsidRPr="003F4D4A" w:rsidRDefault="003F4D4A" w:rsidP="00A00C16">
      <w:pPr>
        <w:pStyle w:val="Heading3"/>
      </w:pPr>
      <w:r>
        <w:t>Parcours de la semaine</w:t>
      </w:r>
      <w:r w:rsidR="00263B4E">
        <w:t xml:space="preserve"> </w:t>
      </w:r>
      <w:r w:rsidR="00B26875">
        <w:t>:</w:t>
      </w:r>
    </w:p>
    <w:p w14:paraId="14ADE587" w14:textId="0BD59AC5" w:rsidR="00C32D3D" w:rsidRDefault="003F4D4A" w:rsidP="003F4D4A">
      <w:pPr>
        <w:pStyle w:val="Heading3"/>
        <w:jc w:val="center"/>
        <w:rPr>
          <w:noProof/>
        </w:rPr>
      </w:pPr>
      <w:r w:rsidRPr="003F4D4A">
        <w:rPr>
          <w:noProof/>
        </w:rPr>
        <w:drawing>
          <wp:inline distT="0" distB="0" distL="0" distR="0" wp14:anchorId="06B942E1" wp14:editId="3AE05A3C">
            <wp:extent cx="3303814" cy="36454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3945" cy="3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9CB8" w14:textId="0A5242A4" w:rsidR="00F73AF0" w:rsidRDefault="00017B5A" w:rsidP="00EB3D01">
      <w:pPr>
        <w:pStyle w:val="Heading3"/>
      </w:pPr>
      <w:r>
        <w:rPr>
          <w:noProof/>
        </w:rPr>
        <w:t xml:space="preserve">Samedi </w:t>
      </w:r>
      <w:r w:rsidR="002D5F6B">
        <w:t>12 septembre</w:t>
      </w:r>
      <w:r w:rsidR="009618FF">
        <w:t xml:space="preserve">. </w:t>
      </w:r>
      <w:r w:rsidR="00C32D3D">
        <w:t xml:space="preserve">La Grande-Motte à </w:t>
      </w:r>
      <w:r w:rsidR="003F4D4A">
        <w:t>la plage de l'Etang de Vic</w:t>
      </w:r>
      <w:r w:rsidR="000B6F82">
        <w:br/>
      </w:r>
      <w:r w:rsidR="004B1353">
        <w:t xml:space="preserve">20.4 NM. </w:t>
      </w:r>
      <w:r w:rsidR="006912B7">
        <w:t xml:space="preserve">W </w:t>
      </w:r>
      <w:r w:rsidR="004B1353">
        <w:t xml:space="preserve">18 nds et 7.7 (vent </w:t>
      </w:r>
      <w:r w:rsidR="00263B4E">
        <w:t xml:space="preserve">max </w:t>
      </w:r>
      <w:r w:rsidR="004B1353">
        <w:t>et vitesse max).</w:t>
      </w:r>
    </w:p>
    <w:p w14:paraId="6DEC6FA9" w14:textId="1F518FBD" w:rsidR="00A00C16" w:rsidRPr="00A00C16" w:rsidRDefault="000B6F82" w:rsidP="00A00C16">
      <w:r w:rsidRPr="00A00C16">
        <w:rPr>
          <w:noProof/>
        </w:rPr>
        <w:drawing>
          <wp:anchor distT="0" distB="0" distL="114300" distR="114300" simplePos="0" relativeHeight="251668480" behindDoc="0" locked="0" layoutInCell="1" allowOverlap="0" wp14:anchorId="5FD75289" wp14:editId="36598C19">
            <wp:simplePos x="0" y="0"/>
            <wp:positionH relativeFrom="column">
              <wp:posOffset>25400</wp:posOffset>
            </wp:positionH>
            <wp:positionV relativeFrom="paragraph">
              <wp:posOffset>115570</wp:posOffset>
            </wp:positionV>
            <wp:extent cx="3521075" cy="2492375"/>
            <wp:effectExtent l="0" t="0" r="3175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353">
        <w:t xml:space="preserve">Larguons les amarres vers 11h35. Deux trois </w:t>
      </w:r>
      <w:r w:rsidR="009B64A6">
        <w:t>manœuvres d</w:t>
      </w:r>
      <w:r w:rsidR="004B1353">
        <w:t>ans le port po</w:t>
      </w:r>
      <w:r w:rsidR="009B64A6">
        <w:t xml:space="preserve">ur sentir le bateau. 11h45, hissé </w:t>
      </w:r>
      <w:r w:rsidR="00263B4E">
        <w:t xml:space="preserve">la </w:t>
      </w:r>
      <w:r w:rsidR="009B64A6">
        <w:t>GV et déroulé le foc. La GV est immense et il faut du monde pour hisser</w:t>
      </w:r>
      <w:r w:rsidR="00263B4E">
        <w:t xml:space="preserve"> à la main</w:t>
      </w:r>
      <w:r w:rsidR="009B64A6">
        <w:t>.</w:t>
      </w:r>
      <w:r w:rsidR="00504E50">
        <w:t xml:space="preserve"> On navigue une bonne heure au largue puis le vent refuse au moment où nous avons empanné</w:t>
      </w:r>
      <w:r w:rsidR="002478DD">
        <w:t>, ou j'ai rien vu venir</w:t>
      </w:r>
      <w:r w:rsidR="00504E50">
        <w:t xml:space="preserve">. </w:t>
      </w:r>
      <w:r w:rsidR="00203BB3">
        <w:t>15h25,</w:t>
      </w:r>
      <w:r w:rsidR="00F94788">
        <w:t xml:space="preserve"> </w:t>
      </w:r>
      <w:r w:rsidR="00F94788">
        <w:t>18 nds de vent,</w:t>
      </w:r>
      <w:r w:rsidR="00203BB3">
        <w:t xml:space="preserve"> il faut dérouler la trinquette </w:t>
      </w:r>
      <w:r w:rsidR="000E672A">
        <w:t xml:space="preserve">(selon le mode d'emploi) </w:t>
      </w:r>
      <w:r w:rsidR="00203BB3">
        <w:t>et rouler le génois, pointe à 7.7 nds au près.</w:t>
      </w:r>
      <w:r w:rsidR="00F602C9">
        <w:t xml:space="preserve"> </w:t>
      </w:r>
      <w:r w:rsidR="000E672A">
        <w:t xml:space="preserve">On est un peu sous-toilé, je ne mettrai plus la trinquette en-dessous de 22-23 nds, mais </w:t>
      </w:r>
      <w:r w:rsidR="00F94788">
        <w:t>en</w:t>
      </w:r>
      <w:r w:rsidR="000E672A">
        <w:t>rouler</w:t>
      </w:r>
      <w:r w:rsidR="00A4683E">
        <w:t>ai</w:t>
      </w:r>
      <w:r w:rsidR="000E672A">
        <w:t xml:space="preserve"> le génois</w:t>
      </w:r>
      <w:r w:rsidR="00A4683E">
        <w:t>.</w:t>
      </w:r>
      <w:r w:rsidR="000E672A">
        <w:t xml:space="preserve"> </w:t>
      </w:r>
      <w:r w:rsidR="00A4683E">
        <w:br/>
      </w:r>
      <w:r w:rsidR="00F602C9">
        <w:lastRenderedPageBreak/>
        <w:t>Quel bateau.</w:t>
      </w:r>
      <w:r w:rsidR="00203BB3">
        <w:t xml:space="preserve"> Quel bord magnifique </w:t>
      </w:r>
      <w:r w:rsidR="00203BB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203BB3">
        <w:t xml:space="preserve">. Nous mouillons </w:t>
      </w:r>
      <w:r w:rsidR="00F602C9">
        <w:t>l'ancre (</w:t>
      </w:r>
      <w:r w:rsidR="002B62A2">
        <w:t>la chaine est connectée à un bout par une épissure et le tout passe dans le guindeau sans souci (j'ai jamais vu, mais ça marche), baignades. Un peu de clapot</w:t>
      </w:r>
      <w:r w:rsidR="00031055">
        <w:t>.</w:t>
      </w:r>
      <w:r w:rsidR="00755FD4">
        <w:t xml:space="preserve"> 30m pour 3.5m de hauteur d'eau cela devrait être bon </w:t>
      </w:r>
      <w:r w:rsidR="00755FD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16EC">
        <w:t>, il a fallut décoder le codage sur la chaine.</w:t>
      </w:r>
    </w:p>
    <w:p w14:paraId="59D5038D" w14:textId="2BFC202D" w:rsidR="00282EA5" w:rsidRDefault="00F602C9" w:rsidP="009648BE">
      <w:pPr>
        <w:pStyle w:val="Heading3"/>
      </w:pPr>
      <w:r>
        <w:t xml:space="preserve">Dimanche 13 septembre – Etang de Vic </w:t>
      </w:r>
      <w:r w:rsidR="009648BE">
        <w:t>au Canal de Vias (Beach Farrette)</w:t>
      </w:r>
    </w:p>
    <w:p w14:paraId="026B1C2B" w14:textId="3A3B2D90" w:rsidR="009648BE" w:rsidRPr="009648BE" w:rsidRDefault="006912B7" w:rsidP="00031055">
      <w:pPr>
        <w:pStyle w:val="Heading3"/>
      </w:pPr>
      <w:r>
        <w:t>24 NM – SE 13 nds, 7.3</w:t>
      </w:r>
      <w:r w:rsidR="00031055">
        <w:t xml:space="preserve"> </w:t>
      </w:r>
    </w:p>
    <w:p w14:paraId="5BF627B7" w14:textId="65AB02DF" w:rsidR="001C257E" w:rsidRDefault="009648BE" w:rsidP="00F87A87">
      <w:r w:rsidRPr="009648BE">
        <w:rPr>
          <w:noProof/>
        </w:rPr>
        <w:drawing>
          <wp:inline distT="0" distB="0" distL="0" distR="0" wp14:anchorId="6C9A18D9" wp14:editId="6EB835FD">
            <wp:extent cx="4691866" cy="4093136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1866" cy="40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7C1D" w14:textId="49DEF729" w:rsidR="00DA7EE6" w:rsidRDefault="00805B88" w:rsidP="00F87A87">
      <w:r w:rsidRPr="007116B9">
        <w:rPr>
          <w:noProof/>
        </w:rPr>
        <w:drawing>
          <wp:anchor distT="0" distB="0" distL="114300" distR="114300" simplePos="0" relativeHeight="251669504" behindDoc="0" locked="0" layoutInCell="1" allowOverlap="1" wp14:anchorId="21614214" wp14:editId="561CC0C2">
            <wp:simplePos x="0" y="0"/>
            <wp:positionH relativeFrom="column">
              <wp:posOffset>-1100</wp:posOffset>
            </wp:positionH>
            <wp:positionV relativeFrom="paragraph">
              <wp:posOffset>443230</wp:posOffset>
            </wp:positionV>
            <wp:extent cx="2939143" cy="1317864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3" cy="131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055">
        <w:t>Nous levons l'ancre à midi (après avoir fait quelques courses à la Beach). Une heure de moteur, le vent se fait attendre.</w:t>
      </w:r>
      <w:r w:rsidR="007116B9">
        <w:t xml:space="preserve"> Nous passons dans le port de Sète, protégé par une longue digue imposante.</w:t>
      </w:r>
      <w:r w:rsidR="003C63F3">
        <w:t xml:space="preserve"> Beau et chaud.</w:t>
      </w:r>
    </w:p>
    <w:p w14:paraId="6A904B61" w14:textId="2C225874" w:rsidR="007548BA" w:rsidRDefault="007548BA" w:rsidP="00F87A87">
      <w:r>
        <w:t xml:space="preserve">Il y a un gros bateau </w:t>
      </w:r>
      <w:hyperlink r:id="rId10" w:history="1">
        <w:r w:rsidRPr="00805B88">
          <w:rPr>
            <w:rStyle w:val="Hyperlink"/>
          </w:rPr>
          <w:t>ODeep</w:t>
        </w:r>
        <w:r w:rsidR="00805B88" w:rsidRPr="00805B88">
          <w:rPr>
            <w:rStyle w:val="Hyperlink"/>
          </w:rPr>
          <w:t xml:space="preserve"> One</w:t>
        </w:r>
      </w:hyperlink>
      <w:r w:rsidR="00805B88">
        <w:t xml:space="preserve"> qui devrait pomper l'eau de mer</w:t>
      </w:r>
      <w:r w:rsidR="001F38AB">
        <w:t xml:space="preserve"> à 300m</w:t>
      </w:r>
      <w:r w:rsidR="00805B88">
        <w:t>, la dessaler et la vendre en bouteille.</w:t>
      </w:r>
      <w:r>
        <w:t xml:space="preserve"> </w:t>
      </w:r>
    </w:p>
    <w:p w14:paraId="0674378F" w14:textId="2E756FDF" w:rsidR="00805B88" w:rsidRDefault="00805B88" w:rsidP="00F87A87">
      <w:r>
        <w:t>A 14h, nous pouvons hisser les voiles, un petit 10 nds en SE.</w:t>
      </w:r>
      <w:r w:rsidR="00BA5927">
        <w:t xml:space="preserve"> Passons le Cap D'Agde, très touristique et avec plein de bateaux partout.</w:t>
      </w:r>
    </w:p>
    <w:p w14:paraId="6A5182B8" w14:textId="45B287F2" w:rsidR="00BA5927" w:rsidRDefault="00BA5927" w:rsidP="00F87A87">
      <w:r>
        <w:t>16h30, exercice de prise de ris. Facile, sans vague</w:t>
      </w:r>
      <w:r w:rsidR="00D32354">
        <w:t>s</w:t>
      </w:r>
      <w:r w:rsidR="0051361F">
        <w:t xml:space="preserve"> et le système est très robuste. Mouillage par 3.8m de fond.</w:t>
      </w:r>
      <w:r w:rsidR="009207D0">
        <w:t xml:space="preserve"> Il y a un super mega mini-golf et un parc d'attractions en </w:t>
      </w:r>
      <w:r w:rsidR="001F38AB">
        <w:t>multicolores animées sur la plage</w:t>
      </w:r>
      <w:r w:rsidR="00D32354">
        <w:t xml:space="preserve"> Farrette</w:t>
      </w:r>
      <w:r w:rsidR="001F38AB">
        <w:t>. Une expédition est lancée avec beaucoup d'</w:t>
      </w:r>
      <w:r w:rsidR="00B26875">
        <w:t>anticipation</w:t>
      </w:r>
      <w:r w:rsidR="001F38AB">
        <w:t>. Aaa</w:t>
      </w:r>
      <w:r w:rsidR="00BC325B">
        <w:t>arr</w:t>
      </w:r>
      <w:r w:rsidR="001F38AB">
        <w:t>rrr</w:t>
      </w:r>
      <w:r w:rsidR="00BC325B">
        <w:t>g,</w:t>
      </w:r>
      <w:r w:rsidR="001F38AB">
        <w:t xml:space="preserve"> </w:t>
      </w:r>
      <w:r w:rsidR="00B26875">
        <w:t>le</w:t>
      </w:r>
      <w:r w:rsidR="009207D0">
        <w:t xml:space="preserve"> mini-golf est fermé.</w:t>
      </w:r>
      <w:r w:rsidR="00B26875">
        <w:t xml:space="preserve"> Corona ou fin de saison ?</w:t>
      </w:r>
    </w:p>
    <w:p w14:paraId="28C91547" w14:textId="4541FB6A" w:rsidR="0040579A" w:rsidRDefault="0040579A" w:rsidP="00F87A87"/>
    <w:p w14:paraId="0F56FB4F" w14:textId="77777777" w:rsidR="0040579A" w:rsidRDefault="0040579A" w:rsidP="00F87A87"/>
    <w:p w14:paraId="461932C7" w14:textId="0BE1A14C" w:rsidR="00344A11" w:rsidRDefault="003C63F3" w:rsidP="00016A50">
      <w:pPr>
        <w:pStyle w:val="Heading3"/>
      </w:pPr>
      <w:r>
        <w:lastRenderedPageBreak/>
        <w:t xml:space="preserve">Lundi 14 septembre – Canal de Vias à </w:t>
      </w:r>
      <w:r w:rsidR="00016A50">
        <w:t>Collioure</w:t>
      </w:r>
      <w:r w:rsidR="00016A50">
        <w:br/>
      </w:r>
      <w:r w:rsidR="00B14CE5">
        <w:t xml:space="preserve">50 NM - </w:t>
      </w:r>
      <w:r w:rsidR="00344A11">
        <w:t>16 nds ESE, 9.0 (18nds de vent, près-petit largue).</w:t>
      </w:r>
    </w:p>
    <w:p w14:paraId="7CCC15D6" w14:textId="5BCDB29B" w:rsidR="00471551" w:rsidRDefault="0040579A" w:rsidP="00F87A87">
      <w:r w:rsidRPr="00016A50">
        <w:rPr>
          <w:noProof/>
        </w:rPr>
        <w:drawing>
          <wp:anchor distT="0" distB="0" distL="114300" distR="114300" simplePos="0" relativeHeight="251670528" behindDoc="0" locked="0" layoutInCell="1" allowOverlap="0" wp14:anchorId="0D8E8F17" wp14:editId="372A8946">
            <wp:simplePos x="0" y="0"/>
            <wp:positionH relativeFrom="column">
              <wp:posOffset>41275</wp:posOffset>
            </wp:positionH>
            <wp:positionV relativeFrom="paragraph">
              <wp:posOffset>48260</wp:posOffset>
            </wp:positionV>
            <wp:extent cx="2283460" cy="3586480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A11">
        <w:t>Levons l'ancre vers 11h00.</w:t>
      </w:r>
      <w:r w:rsidR="00D25504">
        <w:t xml:space="preserve"> </w:t>
      </w:r>
      <w:r>
        <w:t>7.3 nds de vitesse, a</w:t>
      </w:r>
      <w:r w:rsidR="00D25504">
        <w:t>u portant par 12 nds</w:t>
      </w:r>
      <w:r>
        <w:t xml:space="preserve"> de vent</w:t>
      </w:r>
      <w:r w:rsidR="00D25504">
        <w:t>. Le vent se renforce gentiment au cours de la journée (annoncé 16nds).</w:t>
      </w:r>
      <w:r w:rsidR="00B14CE5">
        <w:t xml:space="preserve"> </w:t>
      </w:r>
      <w:r w:rsidR="00044D5F">
        <w:t>Ça</w:t>
      </w:r>
      <w:r w:rsidR="00B14CE5">
        <w:t xml:space="preserve"> déboule…Roulons le génois </w:t>
      </w:r>
      <w:r w:rsidR="00044D5F">
        <w:t>à deux points</w:t>
      </w:r>
      <w:r w:rsidR="00D32354">
        <w:t xml:space="preserve"> (au lieu de passer à la trinquette)</w:t>
      </w:r>
      <w:r w:rsidR="00044D5F">
        <w:t xml:space="preserve">, </w:t>
      </w:r>
      <w:r w:rsidR="00B14CE5">
        <w:t xml:space="preserve">puis un 1 ris dans la GV. </w:t>
      </w:r>
      <w:r w:rsidR="00D32354">
        <w:t xml:space="preserve">Ca marche, bonne puissance. Le vent monte encore, </w:t>
      </w:r>
      <w:r w:rsidR="00B14CE5">
        <w:t>, passons à la trinquette et prenons le 2</w:t>
      </w:r>
      <w:r w:rsidR="00B14CE5" w:rsidRPr="00B14CE5">
        <w:rPr>
          <w:vertAlign w:val="superscript"/>
        </w:rPr>
        <w:t>ème</w:t>
      </w:r>
      <w:r w:rsidR="00B14CE5">
        <w:t xml:space="preserve"> ris. Ça commence à brasser et à devenir inconfortable</w:t>
      </w:r>
      <w:r w:rsidR="001B1705">
        <w:t xml:space="preserve"> (n'est-ce pas Pablo ?)</w:t>
      </w:r>
      <w:r w:rsidR="00B14CE5">
        <w:t xml:space="preserve">. </w:t>
      </w:r>
      <w:r>
        <w:t xml:space="preserve">Nous tirons jusqu'à la côte, on est un peu abrité pour rouler </w:t>
      </w:r>
      <w:r w:rsidR="001B1705">
        <w:t xml:space="preserve">la trinquette </w:t>
      </w:r>
      <w:r>
        <w:t xml:space="preserve">et affaler la GV. </w:t>
      </w:r>
      <w:r w:rsidR="00044D5F">
        <w:t>Moteur et prise de coffre dans le joli petit port de Collioure. Le matin, on est taxé 45 € pour la nuit, fort de café. Très belle soirée avec les lumières sur l'église et le château.</w:t>
      </w:r>
    </w:p>
    <w:p w14:paraId="3C6EA083" w14:textId="5DA68A48" w:rsidR="00130D4F" w:rsidRDefault="00130D4F" w:rsidP="00F87A87"/>
    <w:p w14:paraId="7B109F79" w14:textId="575CAA13" w:rsidR="00130D4F" w:rsidRDefault="00130D4F" w:rsidP="00F87A87"/>
    <w:p w14:paraId="2CB11FB3" w14:textId="21E0C1D2" w:rsidR="00130D4F" w:rsidRDefault="00130D4F" w:rsidP="00F87A87"/>
    <w:p w14:paraId="2B5A9755" w14:textId="114B7733" w:rsidR="007116B9" w:rsidRDefault="007116B9" w:rsidP="00F87A87"/>
    <w:p w14:paraId="1728AB0F" w14:textId="77777777" w:rsidR="00BC325B" w:rsidRDefault="00BC325B" w:rsidP="00F87A87"/>
    <w:p w14:paraId="2219E36E" w14:textId="2013AAAD" w:rsidR="00130D4F" w:rsidRDefault="00095F85" w:rsidP="0063027A">
      <w:pPr>
        <w:pStyle w:val="Heading3"/>
      </w:pPr>
      <w:r>
        <w:t>Mardi 15 septembre – Collioure à Port-Leucate</w:t>
      </w:r>
      <w:r>
        <w:br/>
        <w:t>26 NM – WNW 15, 5 nds</w:t>
      </w:r>
      <w:r w:rsidR="0063027A">
        <w:t>, près. Brouillard</w:t>
      </w:r>
    </w:p>
    <w:p w14:paraId="579A322B" w14:textId="36EDE979" w:rsidR="001B1705" w:rsidRDefault="00F81AEA" w:rsidP="00F87A87">
      <w:r w:rsidRPr="00F81AEA">
        <w:rPr>
          <w:noProof/>
        </w:rPr>
        <w:drawing>
          <wp:anchor distT="0" distB="0" distL="114300" distR="114300" simplePos="0" relativeHeight="251671552" behindDoc="0" locked="0" layoutInCell="1" allowOverlap="1" wp14:anchorId="723E1B00" wp14:editId="2F9D3534">
            <wp:simplePos x="0" y="0"/>
            <wp:positionH relativeFrom="column">
              <wp:posOffset>68580</wp:posOffset>
            </wp:positionH>
            <wp:positionV relativeFrom="paragraph">
              <wp:posOffset>52070</wp:posOffset>
            </wp:positionV>
            <wp:extent cx="2249170" cy="3941445"/>
            <wp:effectExtent l="0" t="0" r="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7A">
        <w:t>Nous sommes à mi-croisière , il faut remonter la colline (</w:t>
      </w:r>
      <w:r w:rsidR="0063027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3027A">
        <w:t xml:space="preserve">). </w:t>
      </w:r>
      <w:r w:rsidR="00E15B1D">
        <w:t xml:space="preserve">Port-Leucate est le port d'attache du bateau et on peut ainsi y passer une nuit gratuite et on imagine avec tout le confort. </w:t>
      </w:r>
      <w:r w:rsidR="00561EF8">
        <w:t>Il fait très humide.</w:t>
      </w:r>
    </w:p>
    <w:p w14:paraId="7F2E26F5" w14:textId="57EBB3E9" w:rsidR="00095F85" w:rsidRDefault="00E15B1D" w:rsidP="00F87A87">
      <w:r>
        <w:t>Le brouillard nous enveloppe rapidement. On se fie à l'AIS, nous estimons la visibilité à 200m et je ne suis mêm</w:t>
      </w:r>
      <w:r w:rsidR="001435F2">
        <w:t>e</w:t>
      </w:r>
      <w:r>
        <w:t xml:space="preserve"> pas </w:t>
      </w:r>
      <w:r w:rsidR="001435F2">
        <w:t>angoissé. Au milieu de l'après-midi, le soleil per</w:t>
      </w:r>
      <w:r w:rsidR="00561EF8">
        <w:t>c</w:t>
      </w:r>
      <w:r w:rsidR="001435F2">
        <w:t>e</w:t>
      </w:r>
      <w:r w:rsidR="00561EF8">
        <w:t xml:space="preserve"> par endroit</w:t>
      </w:r>
      <w:r w:rsidR="001435F2">
        <w:t xml:space="preserve"> le brouillard puis prend entièrement le dessus.</w:t>
      </w:r>
    </w:p>
    <w:p w14:paraId="5636BECA" w14:textId="7819B12D" w:rsidR="002C1EFF" w:rsidRDefault="001435F2" w:rsidP="00F87A87">
      <w:r>
        <w:t>Après 2h de moteur, nous nous amarrons le long du quai</w:t>
      </w:r>
      <w:r w:rsidR="00561EF8">
        <w:t xml:space="preserve"> à l'entrée du port</w:t>
      </w:r>
      <w:r>
        <w:t>. Mais nous sommes trop loin de la prise de courant et du robinet d'eau. Nous serons à l'abri, mais comme au mouillage. Nous avons largement assez d'eau potable (</w:t>
      </w:r>
      <w:r w:rsidR="00970BC8">
        <w:t>600lt</w:t>
      </w:r>
      <w:r w:rsidR="00561EF8">
        <w:t>)</w:t>
      </w:r>
      <w:r w:rsidR="00970BC8">
        <w:t xml:space="preserve">. Et </w:t>
      </w:r>
      <w:r>
        <w:t xml:space="preserve">les jeunes se baignent </w:t>
      </w:r>
      <w:r w:rsidR="00970BC8">
        <w:t xml:space="preserve">beaucoup </w:t>
      </w:r>
      <w:r>
        <w:t>et prennent peu de douches</w:t>
      </w:r>
      <w:r w:rsidR="00970BC8">
        <w:t xml:space="preserve"> et les batteries tiennent incroyablement la charge (le bloc frigo tourne 24h/24).</w:t>
      </w:r>
      <w:r w:rsidR="0032563B">
        <w:t xml:space="preserve"> Le port n'est pas très sympa. Les voisins si.</w:t>
      </w:r>
    </w:p>
    <w:p w14:paraId="1FF7B5DB" w14:textId="37770291" w:rsidR="00D06379" w:rsidRDefault="00970BC8" w:rsidP="00F87A87">
      <w:r>
        <w:t xml:space="preserve">Nous cherchons un resto et nous trouvons une petite guinguette créole </w:t>
      </w:r>
      <w:r w:rsidR="00D06379">
        <w:t xml:space="preserve">(à 20 minutes du port) </w:t>
      </w:r>
      <w:r>
        <w:t>où on nous sert des moules à gogos sous des formes inédites (créoles,</w:t>
      </w:r>
      <w:r w:rsidR="00561EF8">
        <w:t xml:space="preserve"> fromage</w:t>
      </w:r>
      <w:r w:rsidR="00D06379">
        <w:t>).</w:t>
      </w:r>
      <w:r w:rsidR="00EF1FA6">
        <w:t xml:space="preserve"> </w:t>
      </w:r>
      <w:r w:rsidR="00D06379">
        <w:t>Douce nuit …</w:t>
      </w:r>
    </w:p>
    <w:p w14:paraId="69FF336C" w14:textId="4529D8F4" w:rsidR="00D06379" w:rsidRDefault="009F5A2A" w:rsidP="0032563B">
      <w:pPr>
        <w:pStyle w:val="Heading3"/>
      </w:pPr>
      <w:r>
        <w:lastRenderedPageBreak/>
        <w:t xml:space="preserve">Mercredi 16 septembre </w:t>
      </w:r>
      <w:r w:rsidR="0032563B">
        <w:t xml:space="preserve">– Port-Leucate au </w:t>
      </w:r>
      <w:r w:rsidR="009210C4">
        <w:t>Clos</w:t>
      </w:r>
      <w:r w:rsidR="0032563B">
        <w:t xml:space="preserve"> de Via </w:t>
      </w:r>
      <w:r w:rsidR="0032563B">
        <w:br/>
      </w:r>
      <w:r w:rsidR="00136C41">
        <w:t xml:space="preserve">31.6 NM </w:t>
      </w:r>
      <w:r w:rsidR="0032563B">
        <w:t>ESE 9 nds, 6.3</w:t>
      </w:r>
    </w:p>
    <w:p w14:paraId="1598076D" w14:textId="738BD439" w:rsidR="009210C4" w:rsidRDefault="008F159E" w:rsidP="0032563B">
      <w:r w:rsidRPr="008F159E">
        <w:rPr>
          <w:noProof/>
        </w:rPr>
        <w:drawing>
          <wp:anchor distT="0" distB="0" distL="114300" distR="114300" simplePos="0" relativeHeight="251672576" behindDoc="0" locked="0" layoutInCell="1" allowOverlap="0" wp14:anchorId="4D8F0788" wp14:editId="5D815698">
            <wp:simplePos x="0" y="0"/>
            <wp:positionH relativeFrom="column">
              <wp:posOffset>27940</wp:posOffset>
            </wp:positionH>
            <wp:positionV relativeFrom="page">
              <wp:posOffset>1520825</wp:posOffset>
            </wp:positionV>
            <wp:extent cx="1846580" cy="2303780"/>
            <wp:effectExtent l="0" t="0" r="1270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63B">
        <w:t>Nous sortons du port et prenons le petit déjeuner au large</w:t>
      </w:r>
      <w:r w:rsidR="00F81AEA">
        <w:t>. Il fait frais à l'ombre, le bateau est très humide le matin.</w:t>
      </w:r>
      <w:r w:rsidR="00DD1398">
        <w:t xml:space="preserve"> Rüss se met à l'eau et nage jusque sur la plage</w:t>
      </w:r>
      <w:r w:rsidR="00AC1ADB">
        <w:t xml:space="preserve"> </w:t>
      </w:r>
      <w:r w:rsidR="00BB220E">
        <w:t xml:space="preserve">(env. 800m - </w:t>
      </w:r>
      <w:r w:rsidR="00DD1398">
        <w:t xml:space="preserve">il s'entraine pour un triathlon). Au retour, une patrouille </w:t>
      </w:r>
      <w:r w:rsidR="008A6002">
        <w:t xml:space="preserve">de gendarmes sur un Zodiac l'intercepte. Nous pensons qu'il sera emmené au poste. Finalement, il </w:t>
      </w:r>
      <w:r w:rsidR="00AC1ADB">
        <w:t xml:space="preserve">peut </w:t>
      </w:r>
      <w:r w:rsidR="008A6002">
        <w:t>reprend</w:t>
      </w:r>
      <w:r w:rsidR="00AC1ADB">
        <w:t>re</w:t>
      </w:r>
      <w:r w:rsidR="008A6002">
        <w:t xml:space="preserve"> </w:t>
      </w:r>
      <w:r w:rsidR="00AC1ADB">
        <w:t>l</w:t>
      </w:r>
      <w:r w:rsidR="008A6002">
        <w:t>a nage (</w:t>
      </w:r>
      <w:r w:rsidR="00BB220E">
        <w:t>ils</w:t>
      </w:r>
      <w:r w:rsidR="008A6002">
        <w:t xml:space="preserve"> lui </w:t>
      </w:r>
      <w:r w:rsidR="00BB220E">
        <w:t>ont</w:t>
      </w:r>
      <w:r w:rsidR="008A6002">
        <w:t xml:space="preserve"> dit de rester dans les limites de la </w:t>
      </w:r>
      <w:r w:rsidR="00AC1ADB">
        <w:t>plage</w:t>
      </w:r>
      <w:r w:rsidR="008A6002">
        <w:t xml:space="preserve">, seul problème, il </w:t>
      </w:r>
      <w:r w:rsidR="00BB220E">
        <w:t>aimerait bien</w:t>
      </w:r>
      <w:r w:rsidR="008A6002">
        <w:t xml:space="preserve"> rejoindre notre bateau</w:t>
      </w:r>
      <w:r w:rsidR="00BB220E">
        <w:t>)</w:t>
      </w:r>
      <w:r w:rsidR="008A6002">
        <w:t>.</w:t>
      </w:r>
      <w:r w:rsidR="007C0ABA">
        <w:t xml:space="preserve"> </w:t>
      </w:r>
      <w:r>
        <w:t xml:space="preserve">Dans l'après-midi, </w:t>
      </w:r>
      <w:r w:rsidR="00136C41">
        <w:t>nous passons au 2</w:t>
      </w:r>
      <w:r w:rsidR="00136C41" w:rsidRPr="00136C41">
        <w:rPr>
          <w:vertAlign w:val="superscript"/>
        </w:rPr>
        <w:t>ème</w:t>
      </w:r>
      <w:r w:rsidR="00136C41">
        <w:t xml:space="preserve"> réservoir d'eau. Par ailleurs, </w:t>
      </w:r>
      <w:r>
        <w:t xml:space="preserve">des cumulus </w:t>
      </w:r>
      <w:r w:rsidR="00561EF8">
        <w:t>bourgeonnent,</w:t>
      </w:r>
      <w:r>
        <w:t xml:space="preserve"> cela annonce l'orage, mais la </w:t>
      </w:r>
      <w:r w:rsidR="00635240">
        <w:t>météo</w:t>
      </w:r>
      <w:r>
        <w:t xml:space="preserve"> nous indique seulement une probabilité de 20% le soir.</w:t>
      </w:r>
      <w:r w:rsidR="00635240">
        <w:t xml:space="preserve"> On a l'impression de pluie sur la côte, mais </w:t>
      </w:r>
      <w:r w:rsidR="00EF1FA6">
        <w:t>en fin d'après-midi</w:t>
      </w:r>
      <w:r w:rsidR="00635240">
        <w:t xml:space="preserve">, et </w:t>
      </w:r>
      <w:r w:rsidR="00EF1FA6">
        <w:t xml:space="preserve">le haut des </w:t>
      </w:r>
      <w:r w:rsidR="00635240">
        <w:t>cumulus commence à s'étendre et le soleil perce derrières les nuages et éclaire la côte.</w:t>
      </w:r>
      <w:r w:rsidR="00136C41">
        <w:t xml:space="preserve"> Le risque d'orage s'estompe.</w:t>
      </w:r>
      <w:r w:rsidR="007C0ABA">
        <w:t xml:space="preserve"> </w:t>
      </w:r>
      <w:r w:rsidR="00136C41">
        <w:t>Joli mouillage le long de la plage</w:t>
      </w:r>
      <w:r w:rsidR="009210C4">
        <w:t>., à l'abri du clapot.</w:t>
      </w:r>
    </w:p>
    <w:p w14:paraId="1FFACDF6" w14:textId="75E11419" w:rsidR="00113475" w:rsidRDefault="009210C4" w:rsidP="00113475">
      <w:pPr>
        <w:pStyle w:val="Heading3"/>
      </w:pPr>
      <w:r>
        <w:t xml:space="preserve">Jeudi 17 septembre </w:t>
      </w:r>
      <w:r w:rsidR="00113475">
        <w:t>–</w:t>
      </w:r>
      <w:r>
        <w:t xml:space="preserve"> </w:t>
      </w:r>
      <w:r w:rsidR="00113475">
        <w:t>Clos de Via – Baie de l'Espiguette</w:t>
      </w:r>
      <w:r w:rsidR="00113475">
        <w:br/>
        <w:t>36 NM – SSW 8, 5.3</w:t>
      </w:r>
    </w:p>
    <w:p w14:paraId="544D8524" w14:textId="552F4803" w:rsidR="00D6478F" w:rsidRDefault="005F410A" w:rsidP="00D6478F">
      <w:r>
        <w:rPr>
          <w:noProof/>
        </w:rPr>
        <w:drawing>
          <wp:anchor distT="0" distB="0" distL="114300" distR="114300" simplePos="0" relativeHeight="251673600" behindDoc="0" locked="0" layoutInCell="1" allowOverlap="0" wp14:anchorId="56DB5D0D" wp14:editId="024FE9B9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867660" cy="1905000"/>
            <wp:effectExtent l="0" t="0" r="889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78F">
        <w:t xml:space="preserve">Rosée abondante </w:t>
      </w:r>
      <w:r w:rsidR="00BC325B">
        <w:t>le</w:t>
      </w:r>
      <w:r w:rsidR="00D6478F">
        <w:t xml:space="preserve"> matin. Relevons l'ancre et déjeunons au large. Long bord GV et moteur. </w:t>
      </w:r>
      <w:r w:rsidR="0099453A">
        <w:t xml:space="preserve">Il fait beau et chaud. </w:t>
      </w:r>
      <w:r w:rsidR="00D6478F">
        <w:t xml:space="preserve">Passons entre </w:t>
      </w:r>
      <w:r w:rsidR="00954294">
        <w:t xml:space="preserve">l'ile de </w:t>
      </w:r>
      <w:r w:rsidR="00D6478F">
        <w:t>Bresc</w:t>
      </w:r>
      <w:r w:rsidR="00954294">
        <w:t>o</w:t>
      </w:r>
      <w:r w:rsidR="00D6478F">
        <w:t xml:space="preserve">u et l'entrée du </w:t>
      </w:r>
      <w:r w:rsidR="00ED281E">
        <w:t>p</w:t>
      </w:r>
      <w:r w:rsidR="00D6478F">
        <w:t>ort</w:t>
      </w:r>
      <w:r w:rsidR="00ED281E">
        <w:t xml:space="preserve">. Nous hésitons encore si la destination est la Grande-Motte ou une autre. Le vent annoncé est d'E ou NE. Si on s'arrête </w:t>
      </w:r>
      <w:r w:rsidR="00954294">
        <w:t xml:space="preserve">pour la nuit </w:t>
      </w:r>
      <w:r w:rsidR="00ED281E">
        <w:t>avant la Grande-Motte, on va se faire secouer.</w:t>
      </w:r>
    </w:p>
    <w:p w14:paraId="292D612F" w14:textId="56A33E32" w:rsidR="00FB27AD" w:rsidRDefault="00FB27AD" w:rsidP="00D6478F">
      <w:r>
        <w:t xml:space="preserve">Pause baignade. Le vent se lève, grand-largue. Nous </w:t>
      </w:r>
      <w:r w:rsidR="00DD1398">
        <w:t>choquons</w:t>
      </w:r>
      <w:r>
        <w:t xml:space="preserve"> les voiles au maximum (on déborde la GV sur le taquet extérieur) et on dépasse les 4 nds (</w:t>
      </w:r>
      <w:r w:rsidR="0099453A">
        <w:t>avec 7-8 nds).</w:t>
      </w:r>
    </w:p>
    <w:p w14:paraId="17CDA5DB" w14:textId="5FDE11FB" w:rsidR="00CC7D9C" w:rsidRDefault="0099453A" w:rsidP="00D6478F">
      <w:r>
        <w:t>On peut lofer un peu et nous mettons le cap sur l'Espiguette, qui nous protégera bien du clapot.</w:t>
      </w:r>
      <w:r w:rsidR="00295FBF">
        <w:t xml:space="preserve"> 18h, nous pouvons mouiller</w:t>
      </w:r>
      <w:r w:rsidR="006C1994">
        <w:t>,</w:t>
      </w:r>
      <w:r w:rsidR="00295FBF">
        <w:t xml:space="preserve"> </w:t>
      </w:r>
      <w:r w:rsidR="006C1994">
        <w:t xml:space="preserve">le </w:t>
      </w:r>
      <w:r w:rsidR="00295FBF">
        <w:t xml:space="preserve">temps un peu couvert, bien des bateaux au mouillage, dont quelques canots moteurs. En début de nuit, </w:t>
      </w:r>
      <w:r w:rsidR="00F13C64">
        <w:t>nous</w:t>
      </w:r>
      <w:r w:rsidR="00295FBF">
        <w:t xml:space="preserve"> </w:t>
      </w:r>
      <w:r w:rsidR="006C1994">
        <w:t xml:space="preserve">ne </w:t>
      </w:r>
      <w:r w:rsidR="00F13C64">
        <w:t xml:space="preserve">restons </w:t>
      </w:r>
      <w:r w:rsidR="006C1994">
        <w:t>qu'</w:t>
      </w:r>
      <w:r w:rsidR="00F13C64">
        <w:t>avec</w:t>
      </w:r>
      <w:r w:rsidR="00295FBF">
        <w:t xml:space="preserve"> </w:t>
      </w:r>
      <w:r w:rsidR="00F13C64">
        <w:t>2</w:t>
      </w:r>
      <w:r w:rsidR="00295FBF">
        <w:t xml:space="preserve"> voiliers. Très joli mouillage qui nous permet de profiter de la dernière nuit dans ce joli site. </w:t>
      </w:r>
    </w:p>
    <w:p w14:paraId="5D602920" w14:textId="622C3BC6" w:rsidR="00CC7D9C" w:rsidRDefault="00CC7D9C" w:rsidP="00865658">
      <w:pPr>
        <w:pStyle w:val="Heading3"/>
      </w:pPr>
      <w:r>
        <w:t>Vendredi 18 septembre.</w:t>
      </w:r>
    </w:p>
    <w:p w14:paraId="6B1FFFB5" w14:textId="2BBBAB15" w:rsidR="00295FBF" w:rsidRPr="00D6478F" w:rsidRDefault="00295FBF" w:rsidP="00D6478F">
      <w:r>
        <w:t xml:space="preserve">Pendant la nuit, </w:t>
      </w:r>
      <w:r w:rsidR="00CC7D9C">
        <w:t>je perçois quelques vagues inattendues. Puis le calme revient. Le matin, ciel couvert, il fait frais, le vent monte (17 nds sont annoncés dans l'après-midi). Nous traversons au moteur</w:t>
      </w:r>
      <w:r w:rsidR="00865658">
        <w:t xml:space="preserve"> jusqu'à la Grande-Motte. Nous faisons le plein et le loueur nous guide jusqu'à la place avec son semi-rigide imposant. Il fait beau et chaud. Le vent souffle à 16 nds en NE.</w:t>
      </w:r>
      <w:r w:rsidR="00451A31">
        <w:t xml:space="preserve"> Une perturbation arrive, le bon moment de rentrer.</w:t>
      </w:r>
    </w:p>
    <w:p w14:paraId="5577CDB0" w14:textId="77777777" w:rsidR="00B93AC4" w:rsidRDefault="00B93AC4" w:rsidP="00F87A87">
      <w:pPr>
        <w:rPr>
          <w:b/>
          <w:bCs/>
        </w:rPr>
      </w:pPr>
      <w:r w:rsidRPr="00C80806">
        <w:rPr>
          <w:b/>
          <w:bCs/>
        </w:rPr>
        <w:t xml:space="preserve">Fin de la croisière. </w:t>
      </w:r>
    </w:p>
    <w:p w14:paraId="701AAB0E" w14:textId="56914F5F" w:rsidR="0057764C" w:rsidRPr="00B17EAD" w:rsidRDefault="00B17EAD" w:rsidP="00F87A87">
      <w:r>
        <w:rPr>
          <w:b/>
          <w:bCs/>
        </w:rPr>
        <w:t>É</w:t>
      </w:r>
      <w:r w:rsidR="0057764C" w:rsidRPr="0057764C">
        <w:rPr>
          <w:b/>
          <w:bCs/>
        </w:rPr>
        <w:t>quipage</w:t>
      </w:r>
      <w:r w:rsidR="00D06379" w:rsidRPr="0057764C">
        <w:rPr>
          <w:b/>
          <w:bCs/>
        </w:rPr>
        <w:t xml:space="preserve"> :</w:t>
      </w:r>
      <w:r w:rsidR="00D06379">
        <w:t xml:space="preserve"> Raphael H.</w:t>
      </w:r>
      <w:r w:rsidR="009F5A2A">
        <w:t>, Andreas</w:t>
      </w:r>
      <w:r w:rsidR="00D06379">
        <w:t xml:space="preserve"> F., Pascal F.,</w:t>
      </w:r>
      <w:r w:rsidR="009F5A2A">
        <w:t xml:space="preserve"> Pablo S. et Nikolai P.</w:t>
      </w:r>
      <w:r w:rsidR="0057764C" w:rsidRPr="00B17EAD">
        <w:br/>
      </w:r>
      <w:r w:rsidR="0057764C" w:rsidRPr="00451A31">
        <w:rPr>
          <w:b/>
          <w:bCs/>
        </w:rPr>
        <w:t>Skip</w:t>
      </w:r>
      <w:r w:rsidRPr="00451A31">
        <w:rPr>
          <w:b/>
          <w:bCs/>
        </w:rPr>
        <w:t>per</w:t>
      </w:r>
      <w:r>
        <w:t xml:space="preserve"> </w:t>
      </w:r>
      <w:r w:rsidR="0057764C" w:rsidRPr="00B17EAD">
        <w:t>: René B.</w:t>
      </w:r>
    </w:p>
    <w:sectPr w:rsidR="0057764C" w:rsidRPr="00B17EAD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2CE18" w14:textId="77777777" w:rsidR="00BB1C37" w:rsidRDefault="00BB1C37" w:rsidP="00627C10">
      <w:pPr>
        <w:spacing w:after="0" w:line="240" w:lineRule="auto"/>
      </w:pPr>
      <w:r>
        <w:separator/>
      </w:r>
    </w:p>
  </w:endnote>
  <w:endnote w:type="continuationSeparator" w:id="0">
    <w:p w14:paraId="5E497E8D" w14:textId="77777777" w:rsidR="00BB1C37" w:rsidRDefault="00BB1C37" w:rsidP="0062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8D796" w14:textId="05C98A08" w:rsidR="00627C10" w:rsidRDefault="002E262B">
    <w:pPr>
      <w:pStyle w:val="Footer"/>
    </w:pPr>
    <w:fldSimple w:instr=" FILENAME   \* MERGEFORMAT ">
      <w:r w:rsidR="00920524">
        <w:rPr>
          <w:noProof/>
        </w:rPr>
        <w:t>Croisière NEEL 45.docx</w:t>
      </w:r>
    </w:fldSimple>
    <w:r w:rsidR="00CC58A9">
      <w:fldChar w:fldCharType="begin"/>
    </w:r>
    <w:r w:rsidR="00CC58A9">
      <w:instrText xml:space="preserve"> TITLE  \* FirstCap  \* MERGEFORMAT </w:instrText>
    </w:r>
    <w:r w:rsidR="00CC58A9">
      <w:fldChar w:fldCharType="end"/>
    </w:r>
    <w:r w:rsidR="00CC58A9">
      <w:fldChar w:fldCharType="begin"/>
    </w:r>
    <w:r w:rsidR="00CC58A9">
      <w:instrText xml:space="preserve"> TITLE   \* MERGEFORMAT </w:instrText>
    </w:r>
    <w:r w:rsidR="00CC58A9">
      <w:fldChar w:fldCharType="end"/>
    </w:r>
    <w:r w:rsidR="00A93E5E">
      <w:tab/>
    </w:r>
    <w:r w:rsidR="00920524">
      <w:t>Septembre</w:t>
    </w:r>
    <w:r w:rsidR="00CC58A9">
      <w:t xml:space="preserve"> 2020</w:t>
    </w:r>
    <w:r w:rsidR="00CC58A9">
      <w:tab/>
      <w:t xml:space="preserve">p. </w:t>
    </w:r>
    <w:r w:rsidR="00CC58A9">
      <w:fldChar w:fldCharType="begin"/>
    </w:r>
    <w:r w:rsidR="00CC58A9">
      <w:instrText xml:space="preserve"> PAGE   \* MERGEFORMAT </w:instrText>
    </w:r>
    <w:r w:rsidR="00CC58A9">
      <w:fldChar w:fldCharType="separate"/>
    </w:r>
    <w:r w:rsidR="00CC58A9">
      <w:rPr>
        <w:noProof/>
      </w:rPr>
      <w:t>6</w:t>
    </w:r>
    <w:r w:rsidR="00CC58A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03344" w14:textId="77777777" w:rsidR="00BB1C37" w:rsidRDefault="00BB1C37" w:rsidP="00627C10">
      <w:pPr>
        <w:spacing w:after="0" w:line="240" w:lineRule="auto"/>
      </w:pPr>
      <w:r>
        <w:separator/>
      </w:r>
    </w:p>
  </w:footnote>
  <w:footnote w:type="continuationSeparator" w:id="0">
    <w:p w14:paraId="424A5002" w14:textId="77777777" w:rsidR="00BB1C37" w:rsidRDefault="00BB1C37" w:rsidP="00627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BF"/>
    <w:rsid w:val="00012B60"/>
    <w:rsid w:val="00015425"/>
    <w:rsid w:val="00016A50"/>
    <w:rsid w:val="00017B5A"/>
    <w:rsid w:val="00031055"/>
    <w:rsid w:val="000328AB"/>
    <w:rsid w:val="00044D5F"/>
    <w:rsid w:val="00050D6F"/>
    <w:rsid w:val="00055A14"/>
    <w:rsid w:val="00055AB5"/>
    <w:rsid w:val="00095F85"/>
    <w:rsid w:val="000A288A"/>
    <w:rsid w:val="000A549E"/>
    <w:rsid w:val="000A79B0"/>
    <w:rsid w:val="000B6F82"/>
    <w:rsid w:val="000E5705"/>
    <w:rsid w:val="000E672A"/>
    <w:rsid w:val="000F0364"/>
    <w:rsid w:val="00113475"/>
    <w:rsid w:val="00117BB7"/>
    <w:rsid w:val="00130D4F"/>
    <w:rsid w:val="00136C41"/>
    <w:rsid w:val="001435F2"/>
    <w:rsid w:val="001B1705"/>
    <w:rsid w:val="001B1C7B"/>
    <w:rsid w:val="001C257E"/>
    <w:rsid w:val="001E64AB"/>
    <w:rsid w:val="001F38AB"/>
    <w:rsid w:val="001F78AD"/>
    <w:rsid w:val="00203BB3"/>
    <w:rsid w:val="0022539C"/>
    <w:rsid w:val="0024007A"/>
    <w:rsid w:val="002478DD"/>
    <w:rsid w:val="00263B4E"/>
    <w:rsid w:val="00267347"/>
    <w:rsid w:val="00282EA5"/>
    <w:rsid w:val="00295FBF"/>
    <w:rsid w:val="002A0ABA"/>
    <w:rsid w:val="002A1CCF"/>
    <w:rsid w:val="002B62A2"/>
    <w:rsid w:val="002C0A5C"/>
    <w:rsid w:val="002C1EFF"/>
    <w:rsid w:val="002D5F6B"/>
    <w:rsid w:val="002E262B"/>
    <w:rsid w:val="003059A0"/>
    <w:rsid w:val="00312C19"/>
    <w:rsid w:val="0032563B"/>
    <w:rsid w:val="00336D38"/>
    <w:rsid w:val="00343BC7"/>
    <w:rsid w:val="00344A11"/>
    <w:rsid w:val="00357B58"/>
    <w:rsid w:val="003815A8"/>
    <w:rsid w:val="003A1E48"/>
    <w:rsid w:val="003B7ACC"/>
    <w:rsid w:val="003C63F3"/>
    <w:rsid w:val="003F4D4A"/>
    <w:rsid w:val="0040579A"/>
    <w:rsid w:val="004500F6"/>
    <w:rsid w:val="00451A31"/>
    <w:rsid w:val="00471551"/>
    <w:rsid w:val="004767E8"/>
    <w:rsid w:val="004954D0"/>
    <w:rsid w:val="004B1353"/>
    <w:rsid w:val="004E0A78"/>
    <w:rsid w:val="004E34EC"/>
    <w:rsid w:val="00504E50"/>
    <w:rsid w:val="0051361F"/>
    <w:rsid w:val="00514FC6"/>
    <w:rsid w:val="00523ED4"/>
    <w:rsid w:val="00550823"/>
    <w:rsid w:val="00556FE7"/>
    <w:rsid w:val="00561EF8"/>
    <w:rsid w:val="00563137"/>
    <w:rsid w:val="00566D87"/>
    <w:rsid w:val="005677F3"/>
    <w:rsid w:val="0057764C"/>
    <w:rsid w:val="00592C31"/>
    <w:rsid w:val="005944D3"/>
    <w:rsid w:val="00594E1E"/>
    <w:rsid w:val="005D460B"/>
    <w:rsid w:val="005E0E22"/>
    <w:rsid w:val="005F410A"/>
    <w:rsid w:val="005F5FF6"/>
    <w:rsid w:val="00625F41"/>
    <w:rsid w:val="00627C10"/>
    <w:rsid w:val="0063027A"/>
    <w:rsid w:val="00635240"/>
    <w:rsid w:val="00653B0F"/>
    <w:rsid w:val="006912B7"/>
    <w:rsid w:val="006A772A"/>
    <w:rsid w:val="006C1994"/>
    <w:rsid w:val="00701CFB"/>
    <w:rsid w:val="007116B9"/>
    <w:rsid w:val="00726E09"/>
    <w:rsid w:val="007407F4"/>
    <w:rsid w:val="007462A0"/>
    <w:rsid w:val="007548BA"/>
    <w:rsid w:val="00755FD4"/>
    <w:rsid w:val="00773791"/>
    <w:rsid w:val="007759C3"/>
    <w:rsid w:val="00794D2F"/>
    <w:rsid w:val="007C0ABA"/>
    <w:rsid w:val="007C13EB"/>
    <w:rsid w:val="007D6882"/>
    <w:rsid w:val="007F06BA"/>
    <w:rsid w:val="00805B88"/>
    <w:rsid w:val="00814A92"/>
    <w:rsid w:val="00824AFE"/>
    <w:rsid w:val="00865658"/>
    <w:rsid w:val="008716EC"/>
    <w:rsid w:val="00895536"/>
    <w:rsid w:val="008A6002"/>
    <w:rsid w:val="008B52CA"/>
    <w:rsid w:val="008B786B"/>
    <w:rsid w:val="008D50A6"/>
    <w:rsid w:val="008E0400"/>
    <w:rsid w:val="008F159E"/>
    <w:rsid w:val="009022B1"/>
    <w:rsid w:val="00920524"/>
    <w:rsid w:val="009207D0"/>
    <w:rsid w:val="009210C4"/>
    <w:rsid w:val="00954294"/>
    <w:rsid w:val="009618FF"/>
    <w:rsid w:val="009648BE"/>
    <w:rsid w:val="00965ED4"/>
    <w:rsid w:val="00970BC8"/>
    <w:rsid w:val="00975426"/>
    <w:rsid w:val="0099453A"/>
    <w:rsid w:val="009A3066"/>
    <w:rsid w:val="009B64A6"/>
    <w:rsid w:val="009F5A2A"/>
    <w:rsid w:val="00A00013"/>
    <w:rsid w:val="00A00AE1"/>
    <w:rsid w:val="00A00C16"/>
    <w:rsid w:val="00A12AC1"/>
    <w:rsid w:val="00A3313F"/>
    <w:rsid w:val="00A45F9D"/>
    <w:rsid w:val="00A4683E"/>
    <w:rsid w:val="00A65951"/>
    <w:rsid w:val="00A74111"/>
    <w:rsid w:val="00A93E5E"/>
    <w:rsid w:val="00AB1705"/>
    <w:rsid w:val="00AB2913"/>
    <w:rsid w:val="00AC1ADB"/>
    <w:rsid w:val="00AC65F5"/>
    <w:rsid w:val="00AD6A67"/>
    <w:rsid w:val="00AE402D"/>
    <w:rsid w:val="00AE7EB0"/>
    <w:rsid w:val="00AF3E01"/>
    <w:rsid w:val="00B01A76"/>
    <w:rsid w:val="00B033EE"/>
    <w:rsid w:val="00B14CE5"/>
    <w:rsid w:val="00B15A24"/>
    <w:rsid w:val="00B17EAD"/>
    <w:rsid w:val="00B26875"/>
    <w:rsid w:val="00B93AC4"/>
    <w:rsid w:val="00BA5927"/>
    <w:rsid w:val="00BB1C37"/>
    <w:rsid w:val="00BB220E"/>
    <w:rsid w:val="00BB60BF"/>
    <w:rsid w:val="00BC325B"/>
    <w:rsid w:val="00C32D3D"/>
    <w:rsid w:val="00C80806"/>
    <w:rsid w:val="00C82835"/>
    <w:rsid w:val="00CA7DA9"/>
    <w:rsid w:val="00CB04DF"/>
    <w:rsid w:val="00CC58A9"/>
    <w:rsid w:val="00CC7D9C"/>
    <w:rsid w:val="00CD558F"/>
    <w:rsid w:val="00D06379"/>
    <w:rsid w:val="00D25504"/>
    <w:rsid w:val="00D31227"/>
    <w:rsid w:val="00D31281"/>
    <w:rsid w:val="00D32354"/>
    <w:rsid w:val="00D41A6D"/>
    <w:rsid w:val="00D4549F"/>
    <w:rsid w:val="00D50F54"/>
    <w:rsid w:val="00D6478F"/>
    <w:rsid w:val="00DA3F70"/>
    <w:rsid w:val="00DA7EE6"/>
    <w:rsid w:val="00DB7F90"/>
    <w:rsid w:val="00DC48FA"/>
    <w:rsid w:val="00DC6BF2"/>
    <w:rsid w:val="00DD1398"/>
    <w:rsid w:val="00DE2D60"/>
    <w:rsid w:val="00E15A2B"/>
    <w:rsid w:val="00E15B1D"/>
    <w:rsid w:val="00E256D8"/>
    <w:rsid w:val="00E26B0D"/>
    <w:rsid w:val="00E355B5"/>
    <w:rsid w:val="00E95F39"/>
    <w:rsid w:val="00EA154E"/>
    <w:rsid w:val="00EB3D01"/>
    <w:rsid w:val="00EC0D9D"/>
    <w:rsid w:val="00ED281E"/>
    <w:rsid w:val="00EF11B8"/>
    <w:rsid w:val="00EF1FA6"/>
    <w:rsid w:val="00F13C64"/>
    <w:rsid w:val="00F267AF"/>
    <w:rsid w:val="00F602C9"/>
    <w:rsid w:val="00F61731"/>
    <w:rsid w:val="00F73AF0"/>
    <w:rsid w:val="00F81AEA"/>
    <w:rsid w:val="00F87A87"/>
    <w:rsid w:val="00F94788"/>
    <w:rsid w:val="00F96C80"/>
    <w:rsid w:val="00FB27AD"/>
    <w:rsid w:val="00FB3A2F"/>
    <w:rsid w:val="00FB3E6B"/>
    <w:rsid w:val="00FC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23FCE"/>
  <w15:chartTrackingRefBased/>
  <w15:docId w15:val="{D51E59D5-0D85-4D19-AD1A-8A640781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2A0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4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D01"/>
    <w:pPr>
      <w:keepNext/>
      <w:keepLines/>
      <w:spacing w:before="40" w:after="12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E34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3D01"/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62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2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C10"/>
  </w:style>
  <w:style w:type="paragraph" w:styleId="Footer">
    <w:name w:val="footer"/>
    <w:basedOn w:val="Normal"/>
    <w:link w:val="FooterChar"/>
    <w:uiPriority w:val="99"/>
    <w:unhideWhenUsed/>
    <w:rsid w:val="0062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C10"/>
  </w:style>
  <w:style w:type="character" w:styleId="PlaceholderText">
    <w:name w:val="Placeholder Text"/>
    <w:basedOn w:val="DefaultParagraphFont"/>
    <w:uiPriority w:val="99"/>
    <w:semiHidden/>
    <w:rsid w:val="00A93E5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05B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francebleu.fr/infos/economie-social/l-eau-de-mer-de-sete-vendue-en-bouteille-157484814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on%20C\Custom%20Office%20Templates\Croisi&#232;re%20POGO%2036%20R&#233;ci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Croisière POGO 36 Récit TEMPLATE.dotx</Template>
  <TotalTime>557</TotalTime>
  <Pages>4</Pages>
  <Words>1024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</dc:creator>
  <cp:keywords/>
  <dc:description/>
  <cp:lastModifiedBy>René Bach</cp:lastModifiedBy>
  <cp:revision>7</cp:revision>
  <dcterms:created xsi:type="dcterms:W3CDTF">2020-09-19T11:37:00Z</dcterms:created>
  <dcterms:modified xsi:type="dcterms:W3CDTF">2020-09-21T13:49:00Z</dcterms:modified>
</cp:coreProperties>
</file>